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757" w:rsidRPr="00390C46" w:rsidRDefault="002A3757" w:rsidP="00906E38">
      <w:pPr>
        <w:autoSpaceDE w:val="0"/>
        <w:autoSpaceDN w:val="0"/>
        <w:adjustRightInd w:val="0"/>
        <w:spacing w:line="276" w:lineRule="auto"/>
        <w:ind w:left="720" w:hanging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90C46">
        <w:rPr>
          <w:rFonts w:ascii="Times New Roman" w:hAnsi="Times New Roman" w:cs="Times New Roman"/>
          <w:b/>
          <w:bCs/>
          <w:sz w:val="24"/>
          <w:szCs w:val="24"/>
        </w:rPr>
        <w:t xml:space="preserve">Załącznik nr 5 </w:t>
      </w:r>
    </w:p>
    <w:p w:rsidR="002A3757" w:rsidRPr="00390C46" w:rsidRDefault="002A3757" w:rsidP="00906E38">
      <w:pPr>
        <w:autoSpaceDE w:val="0"/>
        <w:autoSpaceDN w:val="0"/>
        <w:adjustRightInd w:val="0"/>
        <w:spacing w:line="276" w:lineRule="auto"/>
        <w:ind w:left="720" w:hanging="360"/>
        <w:jc w:val="right"/>
        <w:rPr>
          <w:rFonts w:ascii="Times New Roman" w:hAnsi="Times New Roman" w:cs="Times New Roman"/>
          <w:sz w:val="24"/>
          <w:szCs w:val="24"/>
        </w:rPr>
      </w:pPr>
    </w:p>
    <w:p w:rsidR="002A3757" w:rsidRPr="00390C46" w:rsidRDefault="002A3757" w:rsidP="00590DBF">
      <w:pPr>
        <w:autoSpaceDE w:val="0"/>
        <w:autoSpaceDN w:val="0"/>
        <w:adjustRightInd w:val="0"/>
        <w:spacing w:line="276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2A3757" w:rsidRPr="00390C46" w:rsidRDefault="002A3757" w:rsidP="00590DBF">
      <w:pPr>
        <w:autoSpaceDE w:val="0"/>
        <w:autoSpaceDN w:val="0"/>
        <w:adjustRightInd w:val="0"/>
        <w:spacing w:line="276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390C46">
        <w:rPr>
          <w:rFonts w:ascii="Times New Roman" w:hAnsi="Times New Roman" w:cs="Times New Roman"/>
          <w:sz w:val="24"/>
          <w:szCs w:val="24"/>
        </w:rPr>
        <w:t>………………………………………………..</w:t>
      </w:r>
    </w:p>
    <w:p w:rsidR="002A3757" w:rsidRPr="00390C46" w:rsidRDefault="002A3757" w:rsidP="00590DBF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0C46">
        <w:rPr>
          <w:rFonts w:ascii="Times New Roman" w:hAnsi="Times New Roman" w:cs="Times New Roman"/>
          <w:sz w:val="24"/>
          <w:szCs w:val="24"/>
        </w:rPr>
        <w:t xml:space="preserve">                    /Wykonawca/</w:t>
      </w:r>
    </w:p>
    <w:p w:rsidR="002A3757" w:rsidRPr="00390C46" w:rsidRDefault="002A3757" w:rsidP="00590DBF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3757" w:rsidRPr="00390C46" w:rsidRDefault="002A3757" w:rsidP="00D76708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90C46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Dotyczy zapytania ofertowego pn. „Usuwanie wyrobów zawierających azbest z terenu gminy Goraj”.</w:t>
      </w:r>
    </w:p>
    <w:p w:rsidR="002A3757" w:rsidRPr="00390C46" w:rsidRDefault="002A3757" w:rsidP="00590DBF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3757" w:rsidRPr="00390C46" w:rsidRDefault="002A3757" w:rsidP="00590DBF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0C46">
        <w:rPr>
          <w:rFonts w:ascii="Times New Roman" w:hAnsi="Times New Roman" w:cs="Times New Roman"/>
          <w:b/>
          <w:bCs/>
          <w:sz w:val="28"/>
          <w:szCs w:val="28"/>
        </w:rPr>
        <w:t>Oświadczenie</w:t>
      </w:r>
    </w:p>
    <w:p w:rsidR="002A3757" w:rsidRPr="00390C46" w:rsidRDefault="002A3757" w:rsidP="00590DBF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390C46">
        <w:rPr>
          <w:rFonts w:ascii="Times New Roman" w:hAnsi="Times New Roman" w:cs="Times New Roman"/>
          <w:sz w:val="24"/>
          <w:szCs w:val="24"/>
        </w:rPr>
        <w:t>Ja niżej podpisany oświadczam, że</w:t>
      </w:r>
      <w:r w:rsidRPr="00390C46">
        <w:rPr>
          <w:rFonts w:ascii="Times New Roman" w:hAnsi="Times New Roman" w:cs="Times New Roman"/>
          <w:sz w:val="24"/>
          <w:szCs w:val="24"/>
          <w:lang w:eastAsia="ar-SA"/>
        </w:rPr>
        <w:t>:</w:t>
      </w:r>
    </w:p>
    <w:p w:rsidR="002A3757" w:rsidRPr="00390C46" w:rsidRDefault="002A3757" w:rsidP="00590DBF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2A3757" w:rsidRPr="00390C46" w:rsidRDefault="002A3757" w:rsidP="001350A4">
      <w:pPr>
        <w:numPr>
          <w:ilvl w:val="0"/>
          <w:numId w:val="2"/>
        </w:numPr>
        <w:spacing w:before="360"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0C46">
        <w:rPr>
          <w:rFonts w:ascii="Times New Roman" w:hAnsi="Times New Roman" w:cs="Times New Roman"/>
          <w:sz w:val="24"/>
          <w:szCs w:val="24"/>
        </w:rPr>
        <w:t xml:space="preserve">nie zachodzą i nie zachodziły w stosunku do mnie/podmiotu, który reprezentuje przesłanki wykluczenia z postępowania na podstawie art. </w:t>
      </w:r>
      <w:r w:rsidRPr="00390C46">
        <w:rPr>
          <w:rFonts w:ascii="Times New Roman" w:hAnsi="Times New Roman" w:cs="Times New Roman"/>
          <w:color w:val="222222"/>
          <w:sz w:val="24"/>
          <w:szCs w:val="24"/>
          <w:lang w:eastAsia="pl-PL"/>
        </w:rPr>
        <w:t xml:space="preserve">7 ust. 1 ustawy </w:t>
      </w:r>
      <w:r w:rsidRPr="00390C46">
        <w:rPr>
          <w:rFonts w:ascii="Times New Roman" w:hAnsi="Times New Roman" w:cs="Times New Roman"/>
          <w:color w:val="222222"/>
          <w:sz w:val="24"/>
          <w:szCs w:val="24"/>
        </w:rPr>
        <w:t>z dnia 13 kwietnia 2022 r.</w:t>
      </w:r>
      <w:r w:rsidRPr="00390C46">
        <w:rPr>
          <w:rFonts w:ascii="Times New Roman" w:hAnsi="Times New Roman" w:cs="Times New Roman"/>
          <w:i/>
          <w:iCs/>
          <w:color w:val="222222"/>
          <w:sz w:val="24"/>
          <w:szCs w:val="24"/>
        </w:rPr>
        <w:t xml:space="preserve"> o szczególnych rozwiązaniach w zakresie przeciwdziałania wspieraniu agresji na Ukrainę oraz służących ochronie bezpieczeństwa narodowego </w:t>
      </w:r>
      <w:r w:rsidRPr="00390C46">
        <w:rPr>
          <w:rFonts w:ascii="Times New Roman" w:hAnsi="Times New Roman" w:cs="Times New Roman"/>
          <w:color w:val="222222"/>
          <w:sz w:val="24"/>
          <w:szCs w:val="24"/>
        </w:rPr>
        <w:t>(Dz. U. z 2022 poz. 835)</w:t>
      </w:r>
    </w:p>
    <w:p w:rsidR="002A3757" w:rsidRPr="00390C46" w:rsidRDefault="002A3757" w:rsidP="001350A4">
      <w:pPr>
        <w:spacing w:before="360"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:rsidR="002A3757" w:rsidRPr="00390C46" w:rsidRDefault="002A3757" w:rsidP="00886F9B">
      <w:pPr>
        <w:autoSpaceDE w:val="0"/>
        <w:autoSpaceDN w:val="0"/>
        <w:adjustRightInd w:val="0"/>
        <w:spacing w:line="276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390C46">
        <w:rPr>
          <w:rFonts w:ascii="Times New Roman" w:hAnsi="Times New Roman" w:cs="Times New Roman"/>
          <w:sz w:val="24"/>
          <w:szCs w:val="24"/>
        </w:rPr>
        <w:t>………………………. , dnia ……………………..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90C46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2A3757" w:rsidRPr="00390C46" w:rsidRDefault="002A3757" w:rsidP="001350A4">
      <w:pPr>
        <w:spacing w:before="360"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:rsidR="002A3757" w:rsidRPr="00390C46" w:rsidRDefault="002A3757" w:rsidP="00732390">
      <w:pPr>
        <w:tabs>
          <w:tab w:val="left" w:pos="5445"/>
        </w:tabs>
        <w:spacing w:before="360"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390C46">
        <w:rPr>
          <w:rFonts w:ascii="Times New Roman" w:hAnsi="Times New Roman" w:cs="Times New Roman"/>
          <w:color w:val="222222"/>
          <w:sz w:val="24"/>
          <w:szCs w:val="24"/>
        </w:rPr>
        <w:tab/>
        <w:t>……………………………………………</w:t>
      </w:r>
    </w:p>
    <w:p w:rsidR="002A3757" w:rsidRPr="00390C46" w:rsidRDefault="002A3757" w:rsidP="001350A4">
      <w:pPr>
        <w:spacing w:before="360" w:after="0" w:line="36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:rsidR="002A3757" w:rsidRPr="00390C46" w:rsidRDefault="002A3757">
      <w:pPr>
        <w:spacing w:before="360"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A3757" w:rsidRPr="00390C46" w:rsidRDefault="002A3757">
      <w:pPr>
        <w:spacing w:before="360"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A3757" w:rsidRPr="00390C46" w:rsidSect="00CC0C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3757" w:rsidRDefault="002A3757" w:rsidP="001350A4">
      <w:pPr>
        <w:spacing w:after="0" w:line="240" w:lineRule="auto"/>
      </w:pPr>
      <w:r>
        <w:separator/>
      </w:r>
    </w:p>
  </w:endnote>
  <w:endnote w:type="continuationSeparator" w:id="0">
    <w:p w:rsidR="002A3757" w:rsidRDefault="002A3757" w:rsidP="00135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3757" w:rsidRDefault="002A3757" w:rsidP="001350A4">
      <w:pPr>
        <w:spacing w:after="0" w:line="240" w:lineRule="auto"/>
      </w:pPr>
      <w:r>
        <w:separator/>
      </w:r>
    </w:p>
  </w:footnote>
  <w:footnote w:type="continuationSeparator" w:id="0">
    <w:p w:rsidR="002A3757" w:rsidRDefault="002A3757" w:rsidP="001350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277CF"/>
    <w:multiLevelType w:val="hybridMultilevel"/>
    <w:tmpl w:val="1298D8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B81952"/>
    <w:multiLevelType w:val="hybridMultilevel"/>
    <w:tmpl w:val="CE8C8D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50A4"/>
    <w:rsid w:val="000209DA"/>
    <w:rsid w:val="00022CF1"/>
    <w:rsid w:val="000454CC"/>
    <w:rsid w:val="000F22E1"/>
    <w:rsid w:val="00125727"/>
    <w:rsid w:val="001350A4"/>
    <w:rsid w:val="0017547E"/>
    <w:rsid w:val="001E402D"/>
    <w:rsid w:val="00226C5C"/>
    <w:rsid w:val="00236A94"/>
    <w:rsid w:val="002A3757"/>
    <w:rsid w:val="002F4BB8"/>
    <w:rsid w:val="003638B7"/>
    <w:rsid w:val="00371BCD"/>
    <w:rsid w:val="00390C46"/>
    <w:rsid w:val="00511AC0"/>
    <w:rsid w:val="00590DBF"/>
    <w:rsid w:val="005A3184"/>
    <w:rsid w:val="005C2142"/>
    <w:rsid w:val="005C3E64"/>
    <w:rsid w:val="00647216"/>
    <w:rsid w:val="00656D66"/>
    <w:rsid w:val="006A0FA8"/>
    <w:rsid w:val="00732390"/>
    <w:rsid w:val="00791B27"/>
    <w:rsid w:val="00886F9B"/>
    <w:rsid w:val="00906E38"/>
    <w:rsid w:val="009F1C92"/>
    <w:rsid w:val="00A025FD"/>
    <w:rsid w:val="00A22774"/>
    <w:rsid w:val="00AF7787"/>
    <w:rsid w:val="00B62085"/>
    <w:rsid w:val="00C305D7"/>
    <w:rsid w:val="00CC0CAC"/>
    <w:rsid w:val="00D62FF3"/>
    <w:rsid w:val="00D7480B"/>
    <w:rsid w:val="00D76708"/>
    <w:rsid w:val="00D82802"/>
    <w:rsid w:val="00F125F1"/>
    <w:rsid w:val="00FD2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CAC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1350A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1350A4"/>
    <w:rPr>
      <w:rFonts w:ascii="Times New Roman" w:hAnsi="Times New Roman" w:cs="Times New Roman"/>
      <w:sz w:val="20"/>
      <w:szCs w:val="20"/>
      <w:lang w:eastAsia="pl-PL"/>
    </w:rPr>
  </w:style>
  <w:style w:type="character" w:styleId="FootnoteReference">
    <w:name w:val="footnote reference"/>
    <w:basedOn w:val="DefaultParagraphFont"/>
    <w:uiPriority w:val="99"/>
    <w:semiHidden/>
    <w:rsid w:val="001350A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1257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57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88</Words>
  <Characters>529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Zapytania ofertowego</dc:title>
  <dc:subject/>
  <dc:creator>Konto Microsoft</dc:creator>
  <cp:keywords/>
  <dc:description/>
  <cp:lastModifiedBy>Wiola</cp:lastModifiedBy>
  <cp:revision>4</cp:revision>
  <cp:lastPrinted>2024-04-04T08:04:00Z</cp:lastPrinted>
  <dcterms:created xsi:type="dcterms:W3CDTF">2024-04-04T07:04:00Z</dcterms:created>
  <dcterms:modified xsi:type="dcterms:W3CDTF">2025-03-06T10:48:00Z</dcterms:modified>
</cp:coreProperties>
</file>