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7386" w:rsidRPr="00CA6E0B" w:rsidRDefault="008E7386" w:rsidP="000A5FC2">
      <w:pPr>
        <w:autoSpaceDE w:val="0"/>
        <w:autoSpaceDN w:val="0"/>
        <w:adjustRightInd w:val="0"/>
        <w:spacing w:line="36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CA6E0B">
        <w:rPr>
          <w:rFonts w:ascii="Times New Roman" w:hAnsi="Times New Roman" w:cs="Times New Roman"/>
          <w:sz w:val="20"/>
          <w:szCs w:val="20"/>
        </w:rPr>
        <w:t>Załącznik nr 1</w:t>
      </w:r>
    </w:p>
    <w:p w:rsidR="008E7386" w:rsidRPr="00CA6E0B" w:rsidRDefault="008E7386" w:rsidP="000A5FC2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CA6E0B">
        <w:rPr>
          <w:rFonts w:ascii="Times New Roman" w:hAnsi="Times New Roman" w:cs="Times New Roman"/>
          <w:b/>
          <w:bCs/>
          <w:sz w:val="32"/>
          <w:szCs w:val="32"/>
        </w:rPr>
        <w:t>FORMULARZ OFERTOWY</w:t>
      </w:r>
    </w:p>
    <w:p w:rsidR="008E7386" w:rsidRPr="00CA6E0B" w:rsidRDefault="008E7386" w:rsidP="000A5FC2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(dotyczy: usuwanie</w:t>
      </w:r>
      <w:r w:rsidRPr="00CA6E0B">
        <w:rPr>
          <w:rFonts w:ascii="Times New Roman" w:hAnsi="Times New Roman" w:cs="Times New Roman"/>
          <w:sz w:val="21"/>
          <w:szCs w:val="21"/>
        </w:rPr>
        <w:t xml:space="preserve"> odpadów zawierających azbest z terenu Gminy Goraj)</w:t>
      </w:r>
    </w:p>
    <w:p w:rsidR="008E7386" w:rsidRDefault="008E7386" w:rsidP="000A5FC2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8E7386" w:rsidRPr="004B66FB" w:rsidRDefault="008E7386" w:rsidP="000A5FC2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Dane dotyczące W</w:t>
      </w:r>
      <w:r w:rsidRPr="004B66FB">
        <w:rPr>
          <w:rFonts w:ascii="Times New Roman" w:hAnsi="Times New Roman" w:cs="Times New Roman"/>
          <w:b/>
          <w:bCs/>
          <w:sz w:val="24"/>
          <w:szCs w:val="24"/>
        </w:rPr>
        <w:t>ykonawcy</w:t>
      </w:r>
    </w:p>
    <w:p w:rsidR="008E7386" w:rsidRPr="004B66FB" w:rsidRDefault="008E7386" w:rsidP="000A5FC2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Nazwa</w:t>
      </w:r>
      <w:r w:rsidRPr="004B66FB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</w:t>
      </w:r>
    </w:p>
    <w:p w:rsidR="008E7386" w:rsidRPr="004B66FB" w:rsidRDefault="008E7386" w:rsidP="000A5FC2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Siedziba</w:t>
      </w:r>
      <w:r w:rsidRPr="004B66FB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E7386" w:rsidRPr="004B66FB" w:rsidRDefault="008E7386" w:rsidP="000A5FC2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Nr telefonu</w:t>
      </w:r>
      <w:r w:rsidRPr="004B66FB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</w:t>
      </w:r>
    </w:p>
    <w:p w:rsidR="008E7386" w:rsidRPr="004B66FB" w:rsidRDefault="008E7386" w:rsidP="000A5FC2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Nr faksu</w:t>
      </w:r>
      <w:r w:rsidRPr="004B66FB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E7386" w:rsidRPr="007332C0" w:rsidRDefault="008E7386" w:rsidP="000A5FC2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92406">
        <w:rPr>
          <w:rFonts w:ascii="Times New Roman" w:hAnsi="Times New Roman" w:cs="Times New Roman"/>
          <w:sz w:val="24"/>
          <w:szCs w:val="24"/>
        </w:rPr>
        <w:t>email:</w:t>
      </w:r>
      <w:r w:rsidRPr="007332C0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</w:t>
      </w:r>
    </w:p>
    <w:p w:rsidR="008E7386" w:rsidRPr="007332C0" w:rsidRDefault="008E7386" w:rsidP="000A5FC2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332C0">
        <w:rPr>
          <w:rFonts w:ascii="Times New Roman" w:hAnsi="Times New Roman" w:cs="Times New Roman"/>
          <w:sz w:val="24"/>
          <w:szCs w:val="24"/>
        </w:rPr>
        <w:t>NIP…………………………………………………………………………………………..</w:t>
      </w:r>
    </w:p>
    <w:p w:rsidR="008E7386" w:rsidRPr="007332C0" w:rsidRDefault="008E7386" w:rsidP="000A5FC2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332C0">
        <w:rPr>
          <w:rFonts w:ascii="Times New Roman" w:hAnsi="Times New Roman" w:cs="Times New Roman"/>
          <w:sz w:val="24"/>
          <w:szCs w:val="24"/>
        </w:rPr>
        <w:t>REGON………………………………………………………………………………………</w:t>
      </w:r>
    </w:p>
    <w:p w:rsidR="008E7386" w:rsidRPr="004B66FB" w:rsidRDefault="008E7386" w:rsidP="000A5FC2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Dane dotyczące Z</w:t>
      </w:r>
      <w:r w:rsidRPr="004B66FB">
        <w:rPr>
          <w:rFonts w:ascii="Times New Roman" w:hAnsi="Times New Roman" w:cs="Times New Roman"/>
          <w:b/>
          <w:bCs/>
          <w:sz w:val="24"/>
          <w:szCs w:val="24"/>
        </w:rPr>
        <w:t>amawiającego:</w:t>
      </w:r>
    </w:p>
    <w:p w:rsidR="008E7386" w:rsidRPr="004B66FB" w:rsidRDefault="008E7386" w:rsidP="000A5FC2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B66FB">
        <w:rPr>
          <w:rFonts w:ascii="Times New Roman" w:hAnsi="Times New Roman" w:cs="Times New Roman"/>
          <w:b/>
          <w:bCs/>
          <w:sz w:val="24"/>
          <w:szCs w:val="24"/>
        </w:rPr>
        <w:t>Gmina  Goraj</w:t>
      </w:r>
    </w:p>
    <w:p w:rsidR="008E7386" w:rsidRPr="004B66FB" w:rsidRDefault="008E7386" w:rsidP="000A5FC2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B66FB">
        <w:rPr>
          <w:rFonts w:ascii="Times New Roman" w:hAnsi="Times New Roman" w:cs="Times New Roman"/>
          <w:b/>
          <w:bCs/>
          <w:sz w:val="24"/>
          <w:szCs w:val="24"/>
        </w:rPr>
        <w:t>ul . Bednarska 1</w:t>
      </w:r>
    </w:p>
    <w:p w:rsidR="008E7386" w:rsidRPr="004B66FB" w:rsidRDefault="008E7386" w:rsidP="000A5FC2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B66FB">
        <w:rPr>
          <w:rFonts w:ascii="Times New Roman" w:hAnsi="Times New Roman" w:cs="Times New Roman"/>
          <w:b/>
          <w:bCs/>
          <w:sz w:val="24"/>
          <w:szCs w:val="24"/>
        </w:rPr>
        <w:t xml:space="preserve">23-450 Goraj </w:t>
      </w:r>
    </w:p>
    <w:p w:rsidR="008E7386" w:rsidRDefault="008E7386" w:rsidP="000A5FC2">
      <w:pPr>
        <w:autoSpaceDE w:val="0"/>
        <w:autoSpaceDN w:val="0"/>
        <w:adjustRightInd w:val="0"/>
        <w:spacing w:line="360" w:lineRule="auto"/>
        <w:jc w:val="center"/>
        <w:rPr>
          <w:b/>
          <w:bCs/>
        </w:rPr>
      </w:pPr>
    </w:p>
    <w:p w:rsidR="008E7386" w:rsidRDefault="008E7386" w:rsidP="000F336A">
      <w:pPr>
        <w:pStyle w:val="Bezodstpw1"/>
        <w:spacing w:line="360" w:lineRule="auto"/>
        <w:ind w:left="180"/>
        <w:jc w:val="both"/>
        <w:rPr>
          <w:rFonts w:ascii="Times New Roman" w:hAnsi="Times New Roman" w:cs="Times New Roman"/>
          <w:sz w:val="24"/>
          <w:szCs w:val="24"/>
        </w:rPr>
      </w:pPr>
      <w:r w:rsidRPr="00A64D43">
        <w:rPr>
          <w:rFonts w:ascii="Times New Roman" w:hAnsi="Times New Roman" w:cs="Times New Roman"/>
          <w:sz w:val="24"/>
          <w:szCs w:val="24"/>
        </w:rPr>
        <w:t>Oferujemy na usuwanie wyrobów zawi</w:t>
      </w:r>
      <w:r>
        <w:rPr>
          <w:rFonts w:ascii="Times New Roman" w:hAnsi="Times New Roman" w:cs="Times New Roman"/>
          <w:sz w:val="24"/>
          <w:szCs w:val="24"/>
        </w:rPr>
        <w:t>erających azbest w zakresie ich:</w:t>
      </w:r>
    </w:p>
    <w:p w:rsidR="008E7386" w:rsidRPr="00BF109F" w:rsidRDefault="008E7386" w:rsidP="00BF109F">
      <w:pPr>
        <w:pStyle w:val="Bezodstpw1"/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F109F">
        <w:rPr>
          <w:rFonts w:ascii="Times New Roman" w:hAnsi="Times New Roman" w:cs="Times New Roman"/>
          <w:b/>
          <w:bCs/>
          <w:sz w:val="24"/>
          <w:szCs w:val="24"/>
        </w:rPr>
        <w:t>Transportu i unieszkodliwiania cenę: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070"/>
        <w:gridCol w:w="3071"/>
        <w:gridCol w:w="3071"/>
      </w:tblGrid>
      <w:tr w:rsidR="008E7386">
        <w:tc>
          <w:tcPr>
            <w:tcW w:w="3070" w:type="dxa"/>
            <w:vAlign w:val="center"/>
          </w:tcPr>
          <w:p w:rsidR="008E7386" w:rsidRPr="000713DC" w:rsidRDefault="008E7386" w:rsidP="000713DC">
            <w:pPr>
              <w:pStyle w:val="Bezodstpw1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71" w:type="dxa"/>
            <w:vAlign w:val="center"/>
          </w:tcPr>
          <w:p w:rsidR="008E7386" w:rsidRPr="000713DC" w:rsidRDefault="008E7386" w:rsidP="000713DC">
            <w:pPr>
              <w:pStyle w:val="Bezodstpw1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13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Kwota w zł</w:t>
            </w:r>
          </w:p>
        </w:tc>
        <w:tc>
          <w:tcPr>
            <w:tcW w:w="3071" w:type="dxa"/>
            <w:vAlign w:val="center"/>
          </w:tcPr>
          <w:p w:rsidR="008E7386" w:rsidRPr="000713DC" w:rsidRDefault="008E7386" w:rsidP="000713DC">
            <w:pPr>
              <w:pStyle w:val="Bezodstpw1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13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Słownie złotych</w:t>
            </w:r>
          </w:p>
        </w:tc>
      </w:tr>
      <w:tr w:rsidR="008E7386">
        <w:tc>
          <w:tcPr>
            <w:tcW w:w="3070" w:type="dxa"/>
          </w:tcPr>
          <w:p w:rsidR="008E7386" w:rsidRPr="000713DC" w:rsidRDefault="008E7386" w:rsidP="000713DC">
            <w:pPr>
              <w:pStyle w:val="Bezodstpw1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13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Brutto za 1 Mg</w:t>
            </w:r>
          </w:p>
        </w:tc>
        <w:tc>
          <w:tcPr>
            <w:tcW w:w="3071" w:type="dxa"/>
          </w:tcPr>
          <w:p w:rsidR="008E7386" w:rsidRPr="000713DC" w:rsidRDefault="008E7386" w:rsidP="000713DC">
            <w:pPr>
              <w:pStyle w:val="Bezodstpw1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71" w:type="dxa"/>
          </w:tcPr>
          <w:p w:rsidR="008E7386" w:rsidRPr="000713DC" w:rsidRDefault="008E7386" w:rsidP="000713DC">
            <w:pPr>
              <w:pStyle w:val="Bezodstpw1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E7386">
        <w:tc>
          <w:tcPr>
            <w:tcW w:w="3070" w:type="dxa"/>
          </w:tcPr>
          <w:p w:rsidR="008E7386" w:rsidRPr="000713DC" w:rsidRDefault="008E7386" w:rsidP="000713DC">
            <w:pPr>
              <w:pStyle w:val="Bezodstpw1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13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VAT %</w:t>
            </w:r>
          </w:p>
        </w:tc>
        <w:tc>
          <w:tcPr>
            <w:tcW w:w="3071" w:type="dxa"/>
          </w:tcPr>
          <w:p w:rsidR="008E7386" w:rsidRPr="000713DC" w:rsidRDefault="008E7386" w:rsidP="000713DC">
            <w:pPr>
              <w:pStyle w:val="Bezodstpw1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71" w:type="dxa"/>
          </w:tcPr>
          <w:p w:rsidR="008E7386" w:rsidRPr="000713DC" w:rsidRDefault="008E7386" w:rsidP="000713DC">
            <w:pPr>
              <w:pStyle w:val="Bezodstpw1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E7386">
        <w:tc>
          <w:tcPr>
            <w:tcW w:w="3070" w:type="dxa"/>
          </w:tcPr>
          <w:p w:rsidR="008E7386" w:rsidRPr="000713DC" w:rsidRDefault="008E7386" w:rsidP="000713DC">
            <w:pPr>
              <w:pStyle w:val="Bezodstpw1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13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Netto za 1 Mg</w:t>
            </w:r>
          </w:p>
        </w:tc>
        <w:tc>
          <w:tcPr>
            <w:tcW w:w="3071" w:type="dxa"/>
          </w:tcPr>
          <w:p w:rsidR="008E7386" w:rsidRPr="000713DC" w:rsidRDefault="008E7386" w:rsidP="000713DC">
            <w:pPr>
              <w:pStyle w:val="Bezodstpw1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71" w:type="dxa"/>
          </w:tcPr>
          <w:p w:rsidR="008E7386" w:rsidRPr="000713DC" w:rsidRDefault="008E7386" w:rsidP="000713DC">
            <w:pPr>
              <w:pStyle w:val="Bezodstpw1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8E7386" w:rsidRPr="007332C0" w:rsidRDefault="008E7386" w:rsidP="001D5C06">
      <w:pPr>
        <w:pStyle w:val="Bezodstpw1"/>
        <w:jc w:val="both"/>
        <w:rPr>
          <w:rFonts w:ascii="Times New Roman" w:hAnsi="Times New Roman" w:cs="Times New Roman"/>
        </w:rPr>
      </w:pPr>
    </w:p>
    <w:p w:rsidR="008E7386" w:rsidRDefault="008E7386" w:rsidP="001D5C06">
      <w:pPr>
        <w:pStyle w:val="Bezodstpw1"/>
        <w:jc w:val="both"/>
        <w:rPr>
          <w:rFonts w:ascii="Times New Roman" w:hAnsi="Times New Roman" w:cs="Times New Roman"/>
        </w:rPr>
      </w:pPr>
    </w:p>
    <w:p w:rsidR="008E7386" w:rsidRDefault="008E7386" w:rsidP="001D5C06">
      <w:pPr>
        <w:pStyle w:val="Bezodstpw1"/>
        <w:jc w:val="both"/>
        <w:rPr>
          <w:rFonts w:ascii="Times New Roman" w:hAnsi="Times New Roman" w:cs="Times New Roman"/>
          <w:b/>
          <w:bCs/>
        </w:rPr>
      </w:pPr>
      <w:r w:rsidRPr="00BF109F">
        <w:rPr>
          <w:rFonts w:ascii="Times New Roman" w:hAnsi="Times New Roman" w:cs="Times New Roman"/>
          <w:b/>
          <w:bCs/>
        </w:rPr>
        <w:t>Wykonanie całości prac objętych przedmiotowym zamówieniem</w:t>
      </w:r>
      <w:r>
        <w:rPr>
          <w:rFonts w:ascii="Times New Roman" w:hAnsi="Times New Roman" w:cs="Times New Roman"/>
          <w:b/>
          <w:bCs/>
        </w:rPr>
        <w:t xml:space="preserve"> (wartość 111,800 Mg)</w:t>
      </w:r>
      <w:r w:rsidRPr="00BF109F">
        <w:rPr>
          <w:rFonts w:ascii="Times New Roman" w:hAnsi="Times New Roman" w:cs="Times New Roman"/>
          <w:b/>
          <w:bCs/>
        </w:rPr>
        <w:t xml:space="preserve"> za cenę:</w:t>
      </w:r>
    </w:p>
    <w:p w:rsidR="008E7386" w:rsidRPr="00BF109F" w:rsidRDefault="008E7386" w:rsidP="001D5C06">
      <w:pPr>
        <w:pStyle w:val="Bezodstpw1"/>
        <w:jc w:val="both"/>
        <w:rPr>
          <w:rFonts w:ascii="Times New Roman" w:hAnsi="Times New Roman" w:cs="Times New Roman"/>
          <w:b/>
          <w:bCs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070"/>
        <w:gridCol w:w="3071"/>
        <w:gridCol w:w="3071"/>
      </w:tblGrid>
      <w:tr w:rsidR="008E7386">
        <w:tc>
          <w:tcPr>
            <w:tcW w:w="3070" w:type="dxa"/>
            <w:vAlign w:val="center"/>
          </w:tcPr>
          <w:p w:rsidR="008E7386" w:rsidRPr="000713DC" w:rsidRDefault="008E7386" w:rsidP="000713DC">
            <w:pPr>
              <w:pStyle w:val="Bezodstpw1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71" w:type="dxa"/>
            <w:vAlign w:val="center"/>
          </w:tcPr>
          <w:p w:rsidR="008E7386" w:rsidRPr="000713DC" w:rsidRDefault="008E7386" w:rsidP="000713DC">
            <w:pPr>
              <w:pStyle w:val="Bezodstpw1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13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Kwota w zł</w:t>
            </w:r>
          </w:p>
        </w:tc>
        <w:tc>
          <w:tcPr>
            <w:tcW w:w="3071" w:type="dxa"/>
            <w:vAlign w:val="center"/>
          </w:tcPr>
          <w:p w:rsidR="008E7386" w:rsidRPr="000713DC" w:rsidRDefault="008E7386" w:rsidP="000713DC">
            <w:pPr>
              <w:pStyle w:val="Bezodstpw1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13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Słownie złotych</w:t>
            </w:r>
          </w:p>
        </w:tc>
      </w:tr>
      <w:tr w:rsidR="008E7386">
        <w:tc>
          <w:tcPr>
            <w:tcW w:w="3070" w:type="dxa"/>
          </w:tcPr>
          <w:p w:rsidR="008E7386" w:rsidRPr="000713DC" w:rsidRDefault="008E7386" w:rsidP="000713DC">
            <w:pPr>
              <w:pStyle w:val="Bezodstpw1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13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Brutto za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111,800</w:t>
            </w:r>
            <w:r w:rsidRPr="000713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Mg</w:t>
            </w:r>
          </w:p>
        </w:tc>
        <w:tc>
          <w:tcPr>
            <w:tcW w:w="3071" w:type="dxa"/>
          </w:tcPr>
          <w:p w:rsidR="008E7386" w:rsidRPr="000713DC" w:rsidRDefault="008E7386" w:rsidP="000713DC">
            <w:pPr>
              <w:pStyle w:val="Bezodstpw1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71" w:type="dxa"/>
          </w:tcPr>
          <w:p w:rsidR="008E7386" w:rsidRPr="000713DC" w:rsidRDefault="008E7386" w:rsidP="000713DC">
            <w:pPr>
              <w:pStyle w:val="Bezodstpw1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E7386">
        <w:tc>
          <w:tcPr>
            <w:tcW w:w="3070" w:type="dxa"/>
          </w:tcPr>
          <w:p w:rsidR="008E7386" w:rsidRPr="000713DC" w:rsidRDefault="008E7386" w:rsidP="000713DC">
            <w:pPr>
              <w:pStyle w:val="Bezodstpw1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13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VAT %</w:t>
            </w:r>
          </w:p>
        </w:tc>
        <w:tc>
          <w:tcPr>
            <w:tcW w:w="3071" w:type="dxa"/>
          </w:tcPr>
          <w:p w:rsidR="008E7386" w:rsidRPr="000713DC" w:rsidRDefault="008E7386" w:rsidP="000713DC">
            <w:pPr>
              <w:pStyle w:val="Bezodstpw1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71" w:type="dxa"/>
          </w:tcPr>
          <w:p w:rsidR="008E7386" w:rsidRPr="000713DC" w:rsidRDefault="008E7386" w:rsidP="000713DC">
            <w:pPr>
              <w:pStyle w:val="Bezodstpw1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E7386">
        <w:tc>
          <w:tcPr>
            <w:tcW w:w="3070" w:type="dxa"/>
          </w:tcPr>
          <w:p w:rsidR="008E7386" w:rsidRPr="000713DC" w:rsidRDefault="008E7386" w:rsidP="000713DC">
            <w:pPr>
              <w:pStyle w:val="Bezodstpw1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13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Netto za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111,800</w:t>
            </w:r>
            <w:r w:rsidRPr="000713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Mg</w:t>
            </w:r>
          </w:p>
        </w:tc>
        <w:tc>
          <w:tcPr>
            <w:tcW w:w="3071" w:type="dxa"/>
          </w:tcPr>
          <w:p w:rsidR="008E7386" w:rsidRPr="000713DC" w:rsidRDefault="008E7386" w:rsidP="000713DC">
            <w:pPr>
              <w:pStyle w:val="Bezodstpw1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71" w:type="dxa"/>
          </w:tcPr>
          <w:p w:rsidR="008E7386" w:rsidRPr="000713DC" w:rsidRDefault="008E7386" w:rsidP="000713DC">
            <w:pPr>
              <w:pStyle w:val="Bezodstpw1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8E7386" w:rsidRPr="00304747" w:rsidRDefault="008E7386" w:rsidP="00C2503D">
      <w:pPr>
        <w:pStyle w:val="Bezodstpw1"/>
        <w:ind w:left="720"/>
        <w:jc w:val="both"/>
        <w:rPr>
          <w:rFonts w:ascii="Times New Roman" w:hAnsi="Times New Roman" w:cs="Times New Roman"/>
          <w:b/>
          <w:bCs/>
        </w:rPr>
      </w:pPr>
    </w:p>
    <w:p w:rsidR="008E7386" w:rsidRPr="000F336A" w:rsidRDefault="008E7386" w:rsidP="000A5FC2">
      <w:pPr>
        <w:numPr>
          <w:ilvl w:val="0"/>
          <w:numId w:val="6"/>
        </w:numPr>
        <w:tabs>
          <w:tab w:val="clear" w:pos="720"/>
          <w:tab w:val="num" w:pos="360"/>
        </w:tabs>
        <w:autoSpaceDE w:val="0"/>
        <w:autoSpaceDN w:val="0"/>
        <w:adjustRightInd w:val="0"/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0F336A">
        <w:rPr>
          <w:rFonts w:ascii="Times New Roman" w:hAnsi="Times New Roman" w:cs="Times New Roman"/>
          <w:sz w:val="24"/>
          <w:szCs w:val="24"/>
        </w:rPr>
        <w:t xml:space="preserve">Termin realizacji zadania: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do dnia 30 września 2025 </w:t>
      </w:r>
      <w:r w:rsidRPr="000F336A">
        <w:rPr>
          <w:rFonts w:ascii="Times New Roman" w:hAnsi="Times New Roman" w:cs="Times New Roman"/>
          <w:b/>
          <w:bCs/>
          <w:sz w:val="24"/>
          <w:szCs w:val="24"/>
        </w:rPr>
        <w:t xml:space="preserve"> r.</w:t>
      </w:r>
    </w:p>
    <w:p w:rsidR="008E7386" w:rsidRDefault="008E7386" w:rsidP="006A3809">
      <w:pPr>
        <w:numPr>
          <w:ilvl w:val="0"/>
          <w:numId w:val="6"/>
        </w:numPr>
        <w:tabs>
          <w:tab w:val="clear" w:pos="720"/>
          <w:tab w:val="num" w:pos="360"/>
        </w:tabs>
        <w:autoSpaceDE w:val="0"/>
        <w:autoSpaceDN w:val="0"/>
        <w:adjustRightInd w:val="0"/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6A3809">
        <w:rPr>
          <w:rFonts w:ascii="Times New Roman" w:hAnsi="Times New Roman" w:cs="Times New Roman"/>
          <w:sz w:val="24"/>
          <w:szCs w:val="24"/>
        </w:rPr>
        <w:t>Oferujemy wykonanie zamówienia zgodnie z zapytaniem ofertowym.</w:t>
      </w:r>
    </w:p>
    <w:p w:rsidR="008E7386" w:rsidRDefault="008E7386" w:rsidP="00041718">
      <w:pPr>
        <w:numPr>
          <w:ilvl w:val="0"/>
          <w:numId w:val="6"/>
        </w:numPr>
        <w:tabs>
          <w:tab w:val="clear" w:pos="720"/>
          <w:tab w:val="num" w:pos="360"/>
        </w:tabs>
        <w:autoSpaceDE w:val="0"/>
        <w:autoSpaceDN w:val="0"/>
        <w:adjustRightInd w:val="0"/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6A3809">
        <w:rPr>
          <w:rFonts w:ascii="Times New Roman" w:hAnsi="Times New Roman" w:cs="Times New Roman"/>
          <w:sz w:val="24"/>
          <w:szCs w:val="24"/>
        </w:rPr>
        <w:t xml:space="preserve">Oświadczamy, że zapoznaliśmy się z zapytaniem ofertowym, przyjmujemy warunki </w:t>
      </w:r>
      <w:r>
        <w:rPr>
          <w:rFonts w:ascii="Times New Roman" w:hAnsi="Times New Roman" w:cs="Times New Roman"/>
          <w:sz w:val="24"/>
          <w:szCs w:val="24"/>
        </w:rPr>
        <w:br/>
      </w:r>
      <w:r w:rsidRPr="006A3809">
        <w:rPr>
          <w:rFonts w:ascii="Times New Roman" w:hAnsi="Times New Roman" w:cs="Times New Roman"/>
          <w:sz w:val="24"/>
          <w:szCs w:val="24"/>
        </w:rPr>
        <w:t>w nim zawarte i nie wnosimy do niego zastrzeżeń.</w:t>
      </w:r>
    </w:p>
    <w:p w:rsidR="008E7386" w:rsidRDefault="008E7386" w:rsidP="00041718">
      <w:pPr>
        <w:numPr>
          <w:ilvl w:val="0"/>
          <w:numId w:val="6"/>
        </w:numPr>
        <w:tabs>
          <w:tab w:val="clear" w:pos="720"/>
          <w:tab w:val="num" w:pos="360"/>
        </w:tabs>
        <w:autoSpaceDE w:val="0"/>
        <w:autoSpaceDN w:val="0"/>
        <w:adjustRightInd w:val="0"/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6A3809">
        <w:rPr>
          <w:rFonts w:ascii="Times New Roman" w:hAnsi="Times New Roman" w:cs="Times New Roman"/>
          <w:sz w:val="24"/>
          <w:szCs w:val="24"/>
        </w:rPr>
        <w:t>Posiadamy niezbędną wiedzę i doświadczenie zapewniające wykonanie zamówienia.</w:t>
      </w:r>
    </w:p>
    <w:p w:rsidR="008E7386" w:rsidRDefault="008E7386" w:rsidP="00041718">
      <w:pPr>
        <w:numPr>
          <w:ilvl w:val="0"/>
          <w:numId w:val="6"/>
        </w:numPr>
        <w:tabs>
          <w:tab w:val="clear" w:pos="720"/>
          <w:tab w:val="num" w:pos="360"/>
        </w:tabs>
        <w:autoSpaceDE w:val="0"/>
        <w:autoSpaceDN w:val="0"/>
        <w:adjustRightInd w:val="0"/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41718">
        <w:rPr>
          <w:rFonts w:ascii="Times New Roman" w:hAnsi="Times New Roman" w:cs="Times New Roman"/>
          <w:sz w:val="24"/>
          <w:szCs w:val="24"/>
        </w:rPr>
        <w:t>Zobowiązujemy się do wykonania zamówienia w terminie określonym w zapytaniu ofertowym.</w:t>
      </w:r>
      <w:bookmarkStart w:id="0" w:name="_GoBack"/>
      <w:bookmarkEnd w:id="0"/>
    </w:p>
    <w:p w:rsidR="008E7386" w:rsidRDefault="008E7386" w:rsidP="00041718">
      <w:pPr>
        <w:numPr>
          <w:ilvl w:val="0"/>
          <w:numId w:val="6"/>
        </w:numPr>
        <w:tabs>
          <w:tab w:val="clear" w:pos="720"/>
          <w:tab w:val="num" w:pos="360"/>
        </w:tabs>
        <w:autoSpaceDE w:val="0"/>
        <w:autoSpaceDN w:val="0"/>
        <w:adjustRightInd w:val="0"/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41718">
        <w:rPr>
          <w:rFonts w:ascii="Times New Roman" w:hAnsi="Times New Roman" w:cs="Times New Roman"/>
          <w:sz w:val="24"/>
          <w:szCs w:val="24"/>
        </w:rPr>
        <w:t>Oświadczamy, iż sytuacja finansowa Dostawcy/Wykonawcy zapewnia wykonanie zamówienia.</w:t>
      </w:r>
    </w:p>
    <w:p w:rsidR="008E7386" w:rsidRDefault="008E7386" w:rsidP="000C77E3">
      <w:pPr>
        <w:numPr>
          <w:ilvl w:val="0"/>
          <w:numId w:val="6"/>
        </w:numPr>
        <w:tabs>
          <w:tab w:val="clear" w:pos="720"/>
          <w:tab w:val="num" w:pos="360"/>
        </w:tabs>
        <w:autoSpaceDE w:val="0"/>
        <w:autoSpaceDN w:val="0"/>
        <w:adjustRightInd w:val="0"/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41718">
        <w:rPr>
          <w:rFonts w:ascii="Times New Roman" w:hAnsi="Times New Roman" w:cs="Times New Roman"/>
          <w:sz w:val="24"/>
          <w:szCs w:val="24"/>
        </w:rPr>
        <w:t xml:space="preserve">W przypadku przyznania nam zamówienia, zobowiązujemy się do zawarcia umowy </w:t>
      </w:r>
      <w:r>
        <w:rPr>
          <w:rFonts w:ascii="Times New Roman" w:hAnsi="Times New Roman" w:cs="Times New Roman"/>
          <w:sz w:val="24"/>
          <w:szCs w:val="24"/>
        </w:rPr>
        <w:br/>
      </w:r>
      <w:r w:rsidRPr="00041718">
        <w:rPr>
          <w:rFonts w:ascii="Times New Roman" w:hAnsi="Times New Roman" w:cs="Times New Roman"/>
          <w:sz w:val="24"/>
          <w:szCs w:val="24"/>
        </w:rPr>
        <w:t>w miejscu i terminie wskazanym przez Zamawiającego.</w:t>
      </w:r>
    </w:p>
    <w:p w:rsidR="008E7386" w:rsidRDefault="008E7386" w:rsidP="006A7427">
      <w:pPr>
        <w:numPr>
          <w:ilvl w:val="0"/>
          <w:numId w:val="6"/>
        </w:numPr>
        <w:tabs>
          <w:tab w:val="clear" w:pos="720"/>
          <w:tab w:val="num" w:pos="360"/>
        </w:tabs>
        <w:autoSpaceDE w:val="0"/>
        <w:autoSpaceDN w:val="0"/>
        <w:adjustRightInd w:val="0"/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Oświadczamy, iż przedmiot zamówienia wykonamy samodzielnie/ z udziałem podwykonawcy*.</w:t>
      </w:r>
    </w:p>
    <w:p w:rsidR="008E7386" w:rsidRDefault="008E7386" w:rsidP="000A5FC2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E7386" w:rsidRDefault="008E7386" w:rsidP="000A5FC2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E7386" w:rsidRDefault="008E7386" w:rsidP="000A5FC2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E7386" w:rsidRDefault="008E7386" w:rsidP="000A5FC2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8E7386" w:rsidRPr="00CA6E0B" w:rsidRDefault="008E7386" w:rsidP="00A6359A">
      <w:pPr>
        <w:autoSpaceDE w:val="0"/>
        <w:autoSpaceDN w:val="0"/>
        <w:adjustRightInd w:val="0"/>
        <w:spacing w:line="360" w:lineRule="auto"/>
        <w:ind w:left="2880"/>
        <w:jc w:val="center"/>
        <w:rPr>
          <w:rFonts w:ascii="Times New Roman" w:hAnsi="Times New Roman" w:cs="Times New Roman"/>
          <w:sz w:val="24"/>
          <w:szCs w:val="24"/>
        </w:rPr>
      </w:pPr>
      <w:r w:rsidRPr="00CA6E0B">
        <w:rPr>
          <w:rFonts w:ascii="Times New Roman" w:hAnsi="Times New Roman" w:cs="Times New Roman"/>
          <w:sz w:val="24"/>
          <w:szCs w:val="24"/>
        </w:rPr>
        <w:t>…………………………………………………………..</w:t>
      </w:r>
    </w:p>
    <w:p w:rsidR="008E7386" w:rsidRDefault="008E7386" w:rsidP="00A6359A">
      <w:pPr>
        <w:spacing w:line="360" w:lineRule="auto"/>
        <w:ind w:left="2880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 w:rsidRPr="00CA6E0B">
        <w:rPr>
          <w:rFonts w:ascii="Times New Roman" w:hAnsi="Times New Roman" w:cs="Times New Roman"/>
          <w:i/>
          <w:iCs/>
          <w:sz w:val="20"/>
          <w:szCs w:val="20"/>
        </w:rPr>
        <w:t>/Pieczęć i czytelny podpis Wykonawcy</w:t>
      </w:r>
      <w:r>
        <w:rPr>
          <w:rFonts w:ascii="Times New Roman" w:hAnsi="Times New Roman" w:cs="Times New Roman"/>
          <w:i/>
          <w:iCs/>
          <w:sz w:val="20"/>
          <w:szCs w:val="20"/>
        </w:rPr>
        <w:t>/</w:t>
      </w:r>
    </w:p>
    <w:p w:rsidR="008E7386" w:rsidRDefault="008E7386" w:rsidP="000A5FC2">
      <w:pPr>
        <w:spacing w:line="360" w:lineRule="auto"/>
        <w:ind w:left="2700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</w:p>
    <w:p w:rsidR="008E7386" w:rsidRDefault="008E7386" w:rsidP="000A5FC2">
      <w:pPr>
        <w:spacing w:line="360" w:lineRule="auto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t>………………,………………………….</w:t>
      </w:r>
    </w:p>
    <w:p w:rsidR="008E7386" w:rsidRDefault="008E7386" w:rsidP="000A5FC2">
      <w:pPr>
        <w:spacing w:line="360" w:lineRule="auto"/>
        <w:ind w:firstLine="708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t>/Miejscowość, data/</w:t>
      </w:r>
    </w:p>
    <w:p w:rsidR="008E7386" w:rsidRDefault="008E7386" w:rsidP="000A5FC2">
      <w:pPr>
        <w:spacing w:line="360" w:lineRule="auto"/>
        <w:ind w:firstLine="708"/>
        <w:rPr>
          <w:rFonts w:ascii="Times New Roman" w:hAnsi="Times New Roman" w:cs="Times New Roman"/>
          <w:i/>
          <w:iCs/>
          <w:sz w:val="20"/>
          <w:szCs w:val="20"/>
        </w:rPr>
      </w:pPr>
    </w:p>
    <w:p w:rsidR="008E7386" w:rsidRDefault="008E7386" w:rsidP="000A5FC2">
      <w:pPr>
        <w:spacing w:line="360" w:lineRule="auto"/>
        <w:ind w:firstLine="708"/>
        <w:rPr>
          <w:rFonts w:ascii="Times New Roman" w:hAnsi="Times New Roman" w:cs="Times New Roman"/>
          <w:i/>
          <w:iCs/>
          <w:sz w:val="20"/>
          <w:szCs w:val="20"/>
        </w:rPr>
      </w:pPr>
    </w:p>
    <w:p w:rsidR="008E7386" w:rsidRDefault="008E7386" w:rsidP="000A5FC2">
      <w:pPr>
        <w:spacing w:line="360" w:lineRule="auto"/>
        <w:ind w:firstLine="708"/>
        <w:rPr>
          <w:rFonts w:ascii="Times New Roman" w:hAnsi="Times New Roman" w:cs="Times New Roman"/>
          <w:i/>
          <w:iCs/>
          <w:sz w:val="20"/>
          <w:szCs w:val="20"/>
        </w:rPr>
      </w:pPr>
    </w:p>
    <w:p w:rsidR="008E7386" w:rsidRDefault="008E7386" w:rsidP="000A5FC2">
      <w:pPr>
        <w:spacing w:line="360" w:lineRule="auto"/>
        <w:ind w:firstLine="708"/>
        <w:rPr>
          <w:rFonts w:ascii="Times New Roman" w:hAnsi="Times New Roman" w:cs="Times New Roman"/>
          <w:i/>
          <w:iCs/>
          <w:sz w:val="20"/>
          <w:szCs w:val="20"/>
        </w:rPr>
      </w:pPr>
    </w:p>
    <w:p w:rsidR="008E7386" w:rsidRDefault="008E7386" w:rsidP="000A5FC2">
      <w:pPr>
        <w:spacing w:line="360" w:lineRule="auto"/>
        <w:ind w:firstLine="708"/>
        <w:rPr>
          <w:rFonts w:ascii="Times New Roman" w:hAnsi="Times New Roman" w:cs="Times New Roman"/>
          <w:i/>
          <w:iCs/>
          <w:sz w:val="20"/>
          <w:szCs w:val="20"/>
        </w:rPr>
      </w:pPr>
    </w:p>
    <w:p w:rsidR="008E7386" w:rsidRDefault="008E7386" w:rsidP="000A5FC2">
      <w:pPr>
        <w:spacing w:line="360" w:lineRule="auto"/>
        <w:ind w:firstLine="708"/>
        <w:rPr>
          <w:rFonts w:ascii="Times New Roman" w:hAnsi="Times New Roman" w:cs="Times New Roman"/>
          <w:i/>
          <w:iCs/>
          <w:sz w:val="20"/>
          <w:szCs w:val="20"/>
        </w:rPr>
      </w:pPr>
    </w:p>
    <w:p w:rsidR="008E7386" w:rsidRDefault="008E7386" w:rsidP="00B4253C">
      <w:pPr>
        <w:spacing w:line="360" w:lineRule="auto"/>
        <w:ind w:left="708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t>niepotrzebne skreślić</w:t>
      </w:r>
    </w:p>
    <w:p w:rsidR="008E7386" w:rsidRDefault="008E7386" w:rsidP="00B4253C">
      <w:pPr>
        <w:ind w:left="7080"/>
        <w:jc w:val="both"/>
        <w:rPr>
          <w:rFonts w:ascii="Times New Roman" w:hAnsi="Times New Roman" w:cs="Times New Roman"/>
          <w:sz w:val="24"/>
          <w:szCs w:val="24"/>
        </w:rPr>
      </w:pPr>
    </w:p>
    <w:p w:rsidR="008E7386" w:rsidRDefault="008E7386" w:rsidP="00B4253C">
      <w:pPr>
        <w:ind w:left="720"/>
        <w:jc w:val="right"/>
        <w:rPr>
          <w:rFonts w:ascii="Times New Roman" w:hAnsi="Times New Roman" w:cs="Times New Roman"/>
          <w:sz w:val="24"/>
          <w:szCs w:val="24"/>
        </w:rPr>
      </w:pPr>
    </w:p>
    <w:p w:rsidR="008E7386" w:rsidRDefault="008E7386" w:rsidP="00B4253C">
      <w:pPr>
        <w:ind w:left="720"/>
        <w:jc w:val="right"/>
        <w:rPr>
          <w:rFonts w:ascii="Times New Roman" w:hAnsi="Times New Roman" w:cs="Times New Roman"/>
          <w:sz w:val="24"/>
          <w:szCs w:val="24"/>
        </w:rPr>
      </w:pPr>
    </w:p>
    <w:p w:rsidR="008E7386" w:rsidRDefault="008E7386" w:rsidP="00B4253C">
      <w:pPr>
        <w:ind w:left="720"/>
        <w:jc w:val="right"/>
        <w:rPr>
          <w:rFonts w:ascii="Times New Roman" w:hAnsi="Times New Roman" w:cs="Times New Roman"/>
          <w:sz w:val="24"/>
          <w:szCs w:val="24"/>
        </w:rPr>
      </w:pPr>
    </w:p>
    <w:p w:rsidR="008E7386" w:rsidRDefault="008E7386" w:rsidP="00B4253C">
      <w:pPr>
        <w:ind w:left="720"/>
        <w:jc w:val="right"/>
        <w:rPr>
          <w:rFonts w:ascii="Times New Roman" w:hAnsi="Times New Roman" w:cs="Times New Roman"/>
          <w:sz w:val="24"/>
          <w:szCs w:val="24"/>
        </w:rPr>
      </w:pPr>
    </w:p>
    <w:p w:rsidR="008E7386" w:rsidRDefault="008E7386" w:rsidP="00B4253C">
      <w:pPr>
        <w:ind w:left="720"/>
        <w:jc w:val="right"/>
        <w:rPr>
          <w:rFonts w:ascii="Times New Roman" w:hAnsi="Times New Roman" w:cs="Times New Roman"/>
          <w:sz w:val="24"/>
          <w:szCs w:val="24"/>
        </w:rPr>
      </w:pPr>
    </w:p>
    <w:p w:rsidR="008E7386" w:rsidRDefault="008E7386" w:rsidP="00B4253C">
      <w:pPr>
        <w:ind w:left="720"/>
        <w:jc w:val="right"/>
        <w:rPr>
          <w:rFonts w:ascii="Times New Roman" w:hAnsi="Times New Roman" w:cs="Times New Roman"/>
          <w:sz w:val="24"/>
          <w:szCs w:val="24"/>
        </w:rPr>
      </w:pPr>
    </w:p>
    <w:p w:rsidR="008E7386" w:rsidRDefault="008E7386" w:rsidP="00B4253C">
      <w:pPr>
        <w:ind w:left="720"/>
        <w:jc w:val="right"/>
        <w:rPr>
          <w:rFonts w:ascii="Times New Roman" w:hAnsi="Times New Roman" w:cs="Times New Roman"/>
          <w:sz w:val="24"/>
          <w:szCs w:val="24"/>
        </w:rPr>
      </w:pPr>
    </w:p>
    <w:p w:rsidR="008E7386" w:rsidRDefault="008E7386" w:rsidP="00B4253C">
      <w:pPr>
        <w:ind w:left="720"/>
        <w:jc w:val="right"/>
        <w:rPr>
          <w:rFonts w:ascii="Times New Roman" w:hAnsi="Times New Roman" w:cs="Times New Roman"/>
          <w:sz w:val="24"/>
          <w:szCs w:val="24"/>
        </w:rPr>
      </w:pPr>
    </w:p>
    <w:p w:rsidR="008E7386" w:rsidRDefault="008E7386" w:rsidP="00B4253C">
      <w:pPr>
        <w:ind w:left="720"/>
        <w:jc w:val="right"/>
        <w:rPr>
          <w:rFonts w:ascii="Times New Roman" w:hAnsi="Times New Roman" w:cs="Times New Roman"/>
          <w:sz w:val="24"/>
          <w:szCs w:val="24"/>
        </w:rPr>
      </w:pPr>
    </w:p>
    <w:p w:rsidR="008E7386" w:rsidRDefault="008E7386" w:rsidP="00B4253C">
      <w:pPr>
        <w:ind w:left="720"/>
        <w:jc w:val="right"/>
        <w:rPr>
          <w:rFonts w:ascii="Times New Roman" w:hAnsi="Times New Roman" w:cs="Times New Roman"/>
          <w:sz w:val="24"/>
          <w:szCs w:val="24"/>
        </w:rPr>
      </w:pPr>
    </w:p>
    <w:p w:rsidR="008E7386" w:rsidRDefault="008E7386" w:rsidP="00B4253C">
      <w:pPr>
        <w:ind w:left="720"/>
        <w:jc w:val="right"/>
        <w:rPr>
          <w:rFonts w:ascii="Times New Roman" w:hAnsi="Times New Roman" w:cs="Times New Roman"/>
          <w:sz w:val="24"/>
          <w:szCs w:val="24"/>
        </w:rPr>
      </w:pPr>
    </w:p>
    <w:p w:rsidR="008E7386" w:rsidRDefault="008E7386" w:rsidP="00B4253C">
      <w:pPr>
        <w:ind w:left="720"/>
        <w:jc w:val="right"/>
        <w:rPr>
          <w:rFonts w:ascii="Times New Roman" w:hAnsi="Times New Roman" w:cs="Times New Roman"/>
          <w:sz w:val="24"/>
          <w:szCs w:val="24"/>
        </w:rPr>
      </w:pPr>
    </w:p>
    <w:p w:rsidR="008E7386" w:rsidRDefault="008E7386" w:rsidP="00B4253C">
      <w:pPr>
        <w:ind w:left="720"/>
        <w:jc w:val="right"/>
        <w:rPr>
          <w:rFonts w:ascii="Times New Roman" w:hAnsi="Times New Roman" w:cs="Times New Roman"/>
          <w:sz w:val="24"/>
          <w:szCs w:val="24"/>
        </w:rPr>
      </w:pPr>
    </w:p>
    <w:p w:rsidR="008E7386" w:rsidRDefault="008E7386" w:rsidP="00B4253C">
      <w:pPr>
        <w:ind w:left="720"/>
        <w:jc w:val="right"/>
        <w:rPr>
          <w:rFonts w:ascii="Times New Roman" w:hAnsi="Times New Roman" w:cs="Times New Roman"/>
          <w:sz w:val="24"/>
          <w:szCs w:val="24"/>
        </w:rPr>
      </w:pPr>
    </w:p>
    <w:p w:rsidR="008E7386" w:rsidRDefault="008E7386" w:rsidP="00B4253C">
      <w:pPr>
        <w:ind w:left="720"/>
        <w:jc w:val="right"/>
        <w:rPr>
          <w:rFonts w:ascii="Times New Roman" w:hAnsi="Times New Roman" w:cs="Times New Roman"/>
          <w:sz w:val="24"/>
          <w:szCs w:val="24"/>
        </w:rPr>
      </w:pPr>
    </w:p>
    <w:p w:rsidR="008E7386" w:rsidRDefault="008E7386" w:rsidP="00B4253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E7386" w:rsidRDefault="008E7386" w:rsidP="00B4253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Oświadczenie </w:t>
      </w:r>
    </w:p>
    <w:p w:rsidR="008E7386" w:rsidRDefault="008E7386" w:rsidP="00B4253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w zakresie wypełnienia  obowiązku informacyjnego wynikającego  z art. 13 lub art. 14 RODO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</w:p>
    <w:p w:rsidR="008E7386" w:rsidRDefault="008E7386" w:rsidP="00B4253C">
      <w:pPr>
        <w:jc w:val="center"/>
        <w:rPr>
          <w:rFonts w:ascii="Times New Roman" w:hAnsi="Times New Roman" w:cs="Times New Roman"/>
          <w:i/>
          <w:iCs/>
          <w:u w:val="single"/>
        </w:rPr>
      </w:pPr>
    </w:p>
    <w:p w:rsidR="008E7386" w:rsidRDefault="008E7386" w:rsidP="00B4253C">
      <w:pPr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i/>
          <w:iCs/>
          <w:u w:val="single"/>
        </w:rPr>
        <w:t xml:space="preserve"> </w:t>
      </w:r>
    </w:p>
    <w:p w:rsidR="008E7386" w:rsidRDefault="008E7386" w:rsidP="00B4253C">
      <w:pPr>
        <w:spacing w:before="100" w:beforeAutospacing="1" w:after="100" w:afterAutospacing="1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Oświadczam, że wypełniłem obowiązki informacyjne przewidziane w art. 13 lub art. 14 RODO</w:t>
      </w:r>
      <w:r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1)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wobec osób fizycznych, </w:t>
      </w:r>
      <w:r>
        <w:rPr>
          <w:rFonts w:ascii="Times New Roman" w:hAnsi="Times New Roman" w:cs="Times New Roman"/>
          <w:sz w:val="24"/>
          <w:szCs w:val="24"/>
        </w:rPr>
        <w:t>od których dane osobowe bezpośrednio lub pośrednio pozyskałem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w celu ubiegania się o udzielenie zamówienia publicznego w niniejszym postępowaniu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E7386" w:rsidRDefault="008E7386" w:rsidP="00B4253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E7386" w:rsidRDefault="008E7386" w:rsidP="00B4253C">
      <w:pPr>
        <w:widowControl w:val="0"/>
        <w:suppressAutoHyphens/>
        <w:overflowPunct w:val="0"/>
        <w:spacing w:after="120"/>
        <w:ind w:left="2832" w:firstLine="708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>.........................................................................................</w:t>
      </w:r>
    </w:p>
    <w:p w:rsidR="008E7386" w:rsidRDefault="008E7386" w:rsidP="00B4253C">
      <w:pPr>
        <w:shd w:val="clear" w:color="auto" w:fill="FFFFFF"/>
        <w:spacing w:line="240" w:lineRule="auto"/>
        <w:ind w:left="2124" w:firstLine="708"/>
        <w:jc w:val="center"/>
        <w:rPr>
          <w:rFonts w:ascii="Times New Roman" w:hAnsi="Times New Roman" w:cs="Times New Roman"/>
          <w:i/>
          <w:iCs/>
          <w:color w:val="000000"/>
          <w:spacing w:val="-2"/>
          <w:sz w:val="17"/>
          <w:szCs w:val="17"/>
        </w:rPr>
      </w:pPr>
      <w:r>
        <w:rPr>
          <w:rFonts w:ascii="Times New Roman" w:hAnsi="Times New Roman" w:cs="Times New Roman"/>
          <w:i/>
          <w:iCs/>
          <w:color w:val="000000"/>
          <w:spacing w:val="-2"/>
          <w:sz w:val="17"/>
          <w:szCs w:val="17"/>
        </w:rPr>
        <w:t>/podpisy osób upoważnionych do reprezentowania Oferenta/</w:t>
      </w:r>
    </w:p>
    <w:p w:rsidR="008E7386" w:rsidRDefault="008E7386" w:rsidP="00B4253C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b/>
          <w:bCs/>
        </w:rPr>
      </w:pPr>
    </w:p>
    <w:p w:rsidR="008E7386" w:rsidRDefault="008E7386" w:rsidP="00B4253C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b/>
          <w:bCs/>
        </w:rPr>
      </w:pPr>
    </w:p>
    <w:p w:rsidR="008E7386" w:rsidRDefault="008E7386" w:rsidP="00B4253C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b/>
          <w:bCs/>
        </w:rPr>
      </w:pPr>
    </w:p>
    <w:p w:rsidR="008E7386" w:rsidRDefault="008E7386" w:rsidP="00B4253C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b/>
          <w:bCs/>
        </w:rPr>
      </w:pPr>
    </w:p>
    <w:p w:rsidR="008E7386" w:rsidRDefault="008E7386" w:rsidP="00B4253C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b/>
          <w:bCs/>
        </w:rPr>
      </w:pPr>
    </w:p>
    <w:p w:rsidR="008E7386" w:rsidRDefault="008E7386" w:rsidP="00B4253C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b/>
          <w:bCs/>
        </w:rPr>
      </w:pPr>
    </w:p>
    <w:p w:rsidR="008E7386" w:rsidRDefault="008E7386" w:rsidP="00B4253C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b/>
          <w:bCs/>
        </w:rPr>
      </w:pPr>
    </w:p>
    <w:p w:rsidR="008E7386" w:rsidRDefault="008E7386" w:rsidP="00B4253C">
      <w:pPr>
        <w:spacing w:before="100" w:beforeAutospacing="1" w:after="100" w:afterAutospacing="1"/>
        <w:jc w:val="both"/>
        <w:rPr>
          <w:rFonts w:ascii="Times New Roman" w:hAnsi="Times New Roman" w:cs="Times New Roman"/>
          <w:sz w:val="18"/>
          <w:szCs w:val="18"/>
        </w:rPr>
      </w:pPr>
    </w:p>
    <w:p w:rsidR="008E7386" w:rsidRDefault="008E7386" w:rsidP="00B4253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vertAlign w:val="superscript"/>
        </w:rPr>
        <w:t xml:space="preserve">1) </w:t>
      </w:r>
      <w:r>
        <w:rPr>
          <w:rFonts w:ascii="Times New Roman" w:hAnsi="Times New Roman" w:cs="Times New Roman"/>
        </w:rPr>
        <w:t xml:space="preserve"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:rsidR="008E7386" w:rsidRPr="00CA6E0B" w:rsidRDefault="008E7386" w:rsidP="00A2619F">
      <w:pPr>
        <w:spacing w:line="360" w:lineRule="auto"/>
        <w:ind w:left="708"/>
        <w:rPr>
          <w:rFonts w:ascii="Times New Roman" w:hAnsi="Times New Roman" w:cs="Times New Roman"/>
        </w:rPr>
      </w:pPr>
    </w:p>
    <w:sectPr w:rsidR="008E7386" w:rsidRPr="00CA6E0B" w:rsidSect="001D5C06">
      <w:footerReference w:type="default" r:id="rId7"/>
      <w:pgSz w:w="11906" w:h="16838"/>
      <w:pgMar w:top="89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E7386" w:rsidRDefault="008E7386">
      <w:r>
        <w:separator/>
      </w:r>
    </w:p>
  </w:endnote>
  <w:endnote w:type="continuationSeparator" w:id="0">
    <w:p w:rsidR="008E7386" w:rsidRDefault="008E738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386" w:rsidRDefault="008E7386" w:rsidP="00600403">
    <w:pPr>
      <w:pStyle w:val="Footer"/>
      <w:framePr w:wrap="auto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8E7386" w:rsidRDefault="008E7386" w:rsidP="00423AF1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E7386" w:rsidRDefault="008E7386">
      <w:r>
        <w:separator/>
      </w:r>
    </w:p>
  </w:footnote>
  <w:footnote w:type="continuationSeparator" w:id="0">
    <w:p w:rsidR="008E7386" w:rsidRDefault="008E738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DB618C"/>
    <w:multiLevelType w:val="hybridMultilevel"/>
    <w:tmpl w:val="6A6645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323531"/>
    <w:multiLevelType w:val="hybridMultilevel"/>
    <w:tmpl w:val="9A3C801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63406F2"/>
    <w:multiLevelType w:val="multilevel"/>
    <w:tmpl w:val="BD526E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E857D97"/>
    <w:multiLevelType w:val="hybridMultilevel"/>
    <w:tmpl w:val="DA6CEE7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1D35BED"/>
    <w:multiLevelType w:val="hybridMultilevel"/>
    <w:tmpl w:val="AABA47F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0137DDA"/>
    <w:multiLevelType w:val="hybridMultilevel"/>
    <w:tmpl w:val="24DC797A"/>
    <w:lvl w:ilvl="0" w:tplc="EA706E5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/>
      </w:rPr>
    </w:lvl>
    <w:lvl w:ilvl="1" w:tplc="0415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 w:tplc="0415000F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plc="0415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6">
    <w:nsid w:val="34AF67AE"/>
    <w:multiLevelType w:val="hybridMultilevel"/>
    <w:tmpl w:val="BD526E0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469D4A48"/>
    <w:multiLevelType w:val="hybridMultilevel"/>
    <w:tmpl w:val="BAF49EEC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6C407BE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/>
      </w:rPr>
    </w:lvl>
    <w:lvl w:ilvl="2" w:tplc="14F20124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  <w:b w:val="0"/>
        <w:bCs w:val="0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A5144E2"/>
    <w:multiLevelType w:val="hybridMultilevel"/>
    <w:tmpl w:val="0380B0E0"/>
    <w:lvl w:ilvl="0" w:tplc="0415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4CB3E27"/>
    <w:multiLevelType w:val="hybridMultilevel"/>
    <w:tmpl w:val="42D8CFF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61013669"/>
    <w:multiLevelType w:val="hybridMultilevel"/>
    <w:tmpl w:val="9F10A524"/>
    <w:lvl w:ilvl="0" w:tplc="36D87254"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eastAsia="Times New Roman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cs="Wingdings" w:hint="default"/>
      </w:rPr>
    </w:lvl>
  </w:abstractNum>
  <w:abstractNum w:abstractNumId="11">
    <w:nsid w:val="710B0F19"/>
    <w:multiLevelType w:val="hybridMultilevel"/>
    <w:tmpl w:val="A4C49C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9"/>
  </w:num>
  <w:num w:numId="3">
    <w:abstractNumId w:val="4"/>
  </w:num>
  <w:num w:numId="4">
    <w:abstractNumId w:val="3"/>
  </w:num>
  <w:num w:numId="5">
    <w:abstractNumId w:val="7"/>
  </w:num>
  <w:num w:numId="6">
    <w:abstractNumId w:val="8"/>
  </w:num>
  <w:num w:numId="7">
    <w:abstractNumId w:val="5"/>
  </w:num>
  <w:num w:numId="8">
    <w:abstractNumId w:val="6"/>
  </w:num>
  <w:num w:numId="9">
    <w:abstractNumId w:val="2"/>
  </w:num>
  <w:num w:numId="10">
    <w:abstractNumId w:val="0"/>
  </w:num>
  <w:num w:numId="11">
    <w:abstractNumId w:val="11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F3036"/>
    <w:rsid w:val="000342B7"/>
    <w:rsid w:val="00041718"/>
    <w:rsid w:val="000443DC"/>
    <w:rsid w:val="000713DC"/>
    <w:rsid w:val="000A5FC2"/>
    <w:rsid w:val="000C77E3"/>
    <w:rsid w:val="000F336A"/>
    <w:rsid w:val="00143E4E"/>
    <w:rsid w:val="001948A7"/>
    <w:rsid w:val="001D5C06"/>
    <w:rsid w:val="001F6E02"/>
    <w:rsid w:val="0021388B"/>
    <w:rsid w:val="0022347F"/>
    <w:rsid w:val="002305D6"/>
    <w:rsid w:val="002B19D9"/>
    <w:rsid w:val="002B7801"/>
    <w:rsid w:val="002B797F"/>
    <w:rsid w:val="002C692D"/>
    <w:rsid w:val="002D22C2"/>
    <w:rsid w:val="00304747"/>
    <w:rsid w:val="003123F1"/>
    <w:rsid w:val="0032552C"/>
    <w:rsid w:val="00365FDD"/>
    <w:rsid w:val="003B3DD5"/>
    <w:rsid w:val="003F68F1"/>
    <w:rsid w:val="004150E2"/>
    <w:rsid w:val="004224C4"/>
    <w:rsid w:val="00423AF1"/>
    <w:rsid w:val="00480ECC"/>
    <w:rsid w:val="0048131F"/>
    <w:rsid w:val="00491DF0"/>
    <w:rsid w:val="00493CDF"/>
    <w:rsid w:val="004B66FB"/>
    <w:rsid w:val="004C0F83"/>
    <w:rsid w:val="004E5229"/>
    <w:rsid w:val="004E62F8"/>
    <w:rsid w:val="00522E13"/>
    <w:rsid w:val="005426FF"/>
    <w:rsid w:val="00563B89"/>
    <w:rsid w:val="00576BB8"/>
    <w:rsid w:val="00576F74"/>
    <w:rsid w:val="00583567"/>
    <w:rsid w:val="00587D5C"/>
    <w:rsid w:val="00591D17"/>
    <w:rsid w:val="00596F6E"/>
    <w:rsid w:val="005A7F64"/>
    <w:rsid w:val="005C4730"/>
    <w:rsid w:val="00600403"/>
    <w:rsid w:val="00670375"/>
    <w:rsid w:val="00671B79"/>
    <w:rsid w:val="0067280B"/>
    <w:rsid w:val="00675F52"/>
    <w:rsid w:val="00686493"/>
    <w:rsid w:val="00687D34"/>
    <w:rsid w:val="00691DCB"/>
    <w:rsid w:val="006A3809"/>
    <w:rsid w:val="006A7427"/>
    <w:rsid w:val="006B21F3"/>
    <w:rsid w:val="006B3253"/>
    <w:rsid w:val="006B3A74"/>
    <w:rsid w:val="006C4D08"/>
    <w:rsid w:val="006D2AD8"/>
    <w:rsid w:val="006E0C78"/>
    <w:rsid w:val="006E5490"/>
    <w:rsid w:val="006E6E83"/>
    <w:rsid w:val="0070225E"/>
    <w:rsid w:val="00715347"/>
    <w:rsid w:val="00723EE6"/>
    <w:rsid w:val="007332C0"/>
    <w:rsid w:val="00776DBA"/>
    <w:rsid w:val="007B127A"/>
    <w:rsid w:val="007D06D2"/>
    <w:rsid w:val="007D6F6D"/>
    <w:rsid w:val="007F5BDE"/>
    <w:rsid w:val="00811C02"/>
    <w:rsid w:val="00834EFF"/>
    <w:rsid w:val="0085205F"/>
    <w:rsid w:val="008A787D"/>
    <w:rsid w:val="008D4BC6"/>
    <w:rsid w:val="008D5E97"/>
    <w:rsid w:val="008E7386"/>
    <w:rsid w:val="009305BB"/>
    <w:rsid w:val="00946F28"/>
    <w:rsid w:val="00947DD1"/>
    <w:rsid w:val="00950FE3"/>
    <w:rsid w:val="00966A70"/>
    <w:rsid w:val="0099766A"/>
    <w:rsid w:val="00A060F6"/>
    <w:rsid w:val="00A2619F"/>
    <w:rsid w:val="00A43BE9"/>
    <w:rsid w:val="00A56525"/>
    <w:rsid w:val="00A6359A"/>
    <w:rsid w:val="00A64D43"/>
    <w:rsid w:val="00A73B8A"/>
    <w:rsid w:val="00AA531F"/>
    <w:rsid w:val="00AD4861"/>
    <w:rsid w:val="00AF1E08"/>
    <w:rsid w:val="00AF60C5"/>
    <w:rsid w:val="00B10B6F"/>
    <w:rsid w:val="00B17B9A"/>
    <w:rsid w:val="00B4253C"/>
    <w:rsid w:val="00B92850"/>
    <w:rsid w:val="00BA326A"/>
    <w:rsid w:val="00BC3E2C"/>
    <w:rsid w:val="00BD6C8D"/>
    <w:rsid w:val="00BF0D31"/>
    <w:rsid w:val="00BF109F"/>
    <w:rsid w:val="00C0497B"/>
    <w:rsid w:val="00C17467"/>
    <w:rsid w:val="00C2503D"/>
    <w:rsid w:val="00C41EEA"/>
    <w:rsid w:val="00C477FB"/>
    <w:rsid w:val="00C5447B"/>
    <w:rsid w:val="00CA1B3B"/>
    <w:rsid w:val="00CA6E0B"/>
    <w:rsid w:val="00CC4B44"/>
    <w:rsid w:val="00CF3036"/>
    <w:rsid w:val="00CF6446"/>
    <w:rsid w:val="00D038CD"/>
    <w:rsid w:val="00D12928"/>
    <w:rsid w:val="00D35972"/>
    <w:rsid w:val="00D4721F"/>
    <w:rsid w:val="00D933EC"/>
    <w:rsid w:val="00DA1110"/>
    <w:rsid w:val="00DC1F04"/>
    <w:rsid w:val="00DE3024"/>
    <w:rsid w:val="00E637DD"/>
    <w:rsid w:val="00E6622F"/>
    <w:rsid w:val="00E666F6"/>
    <w:rsid w:val="00E92406"/>
    <w:rsid w:val="00ED5171"/>
    <w:rsid w:val="00EE2481"/>
    <w:rsid w:val="00EE517D"/>
    <w:rsid w:val="00F02BF5"/>
    <w:rsid w:val="00F32ACD"/>
    <w:rsid w:val="00F37000"/>
    <w:rsid w:val="00F4234C"/>
    <w:rsid w:val="00F426A0"/>
    <w:rsid w:val="00F45C42"/>
    <w:rsid w:val="00F549C9"/>
    <w:rsid w:val="00F97457"/>
    <w:rsid w:val="00FB6850"/>
    <w:rsid w:val="00FF2C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7D34"/>
    <w:pPr>
      <w:spacing w:line="276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423AF1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CF6446"/>
    <w:rPr>
      <w:lang w:eastAsia="en-US"/>
    </w:rPr>
  </w:style>
  <w:style w:type="character" w:styleId="PageNumber">
    <w:name w:val="page number"/>
    <w:basedOn w:val="DefaultParagraphFont"/>
    <w:uiPriority w:val="99"/>
    <w:rsid w:val="00423AF1"/>
  </w:style>
  <w:style w:type="paragraph" w:customStyle="1" w:styleId="Bezodstpw1">
    <w:name w:val="Bez odstępów1"/>
    <w:uiPriority w:val="99"/>
    <w:rsid w:val="00C2503D"/>
    <w:rPr>
      <w:rFonts w:eastAsia="Times New Roman" w:cs="Calibri"/>
      <w:lang w:eastAsia="en-US"/>
    </w:rPr>
  </w:style>
  <w:style w:type="table" w:styleId="TableGrid">
    <w:name w:val="Table Grid"/>
    <w:basedOn w:val="TableNormal"/>
    <w:uiPriority w:val="99"/>
    <w:locked/>
    <w:rsid w:val="00BF109F"/>
    <w:pPr>
      <w:spacing w:line="276" w:lineRule="auto"/>
    </w:pPr>
    <w:rPr>
      <w:rFonts w:eastAsia="Times New Roman"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70384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384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40</TotalTime>
  <Pages>3</Pages>
  <Words>368</Words>
  <Characters>2208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</dc:title>
  <dc:subject/>
  <dc:creator>Łukasz Bracha</dc:creator>
  <cp:keywords/>
  <dc:description/>
  <cp:lastModifiedBy>Wiola</cp:lastModifiedBy>
  <cp:revision>21</cp:revision>
  <cp:lastPrinted>2024-04-04T07:59:00Z</cp:lastPrinted>
  <dcterms:created xsi:type="dcterms:W3CDTF">2017-05-10T11:55:00Z</dcterms:created>
  <dcterms:modified xsi:type="dcterms:W3CDTF">2025-03-18T11:58:00Z</dcterms:modified>
</cp:coreProperties>
</file>